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6370"/>
        <w:gridCol w:w="4430"/>
      </w:tblGrid>
      <w:tr w:rsidR="00542788" w14:paraId="14603840" w14:textId="77777777">
        <w:tc>
          <w:tcPr>
            <w:tcW w:w="6498" w:type="dxa"/>
            <w:shd w:val="clear" w:color="auto" w:fill="565895" w:themeFill="accent1"/>
            <w:vAlign w:val="center"/>
          </w:tcPr>
          <w:p w14:paraId="7DEC9222" w14:textId="77777777" w:rsidR="00542788" w:rsidRDefault="008971A6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FF62D4">
              <w:t>April</w:t>
            </w:r>
            <w:r>
              <w:fldChar w:fldCharType="end"/>
            </w:r>
          </w:p>
        </w:tc>
        <w:tc>
          <w:tcPr>
            <w:tcW w:w="4518" w:type="dxa"/>
            <w:shd w:val="clear" w:color="auto" w:fill="565895" w:themeFill="accent1"/>
            <w:vAlign w:val="center"/>
          </w:tcPr>
          <w:p w14:paraId="77AF1FB4" w14:textId="77777777" w:rsidR="00542788" w:rsidRDefault="008971A6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FF62D4">
              <w:t>2021</w:t>
            </w:r>
            <w:r>
              <w:fldChar w:fldCharType="end"/>
            </w:r>
          </w:p>
        </w:tc>
      </w:tr>
    </w:tbl>
    <w:tbl>
      <w:tblPr>
        <w:tblStyle w:val="TableGrid"/>
        <w:tblW w:w="5053" w:type="pct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0915"/>
      </w:tblGrid>
      <w:tr w:rsidR="00542788" w14:paraId="13973A6F" w14:textId="77777777">
        <w:trPr>
          <w:trHeight w:hRule="exact" w:val="864"/>
        </w:trPr>
        <w:tc>
          <w:tcPr>
            <w:tcW w:w="10915" w:type="dxa"/>
          </w:tcPr>
          <w:p w14:paraId="4A5AAC77" w14:textId="5E103341" w:rsidR="00542788" w:rsidRPr="00FF62D4" w:rsidRDefault="00FF62D4" w:rsidP="00FF62D4">
            <w:pPr>
              <w:pStyle w:val="Titl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MILLERTON SCHOOL</w:t>
            </w:r>
          </w:p>
        </w:tc>
      </w:tr>
      <w:tr w:rsidR="00542788" w14:paraId="1D227398" w14:textId="77777777">
        <w:trPr>
          <w:trHeight w:hRule="exact" w:val="4320"/>
        </w:trPr>
        <w:tc>
          <w:tcPr>
            <w:tcW w:w="10915" w:type="dxa"/>
          </w:tcPr>
          <w:p w14:paraId="2BA968B3" w14:textId="62EB1530" w:rsidR="00542788" w:rsidRDefault="00FF62D4">
            <w:r>
              <w:rPr>
                <w:noProof/>
                <w:color w:val="0000FF"/>
              </w:rPr>
              <w:drawing>
                <wp:inline distT="0" distB="0" distL="0" distR="0" wp14:anchorId="6F98C3BA" wp14:editId="5299A8FC">
                  <wp:extent cx="6848475" cy="2590800"/>
                  <wp:effectExtent l="0" t="0" r="9525" b="0"/>
                  <wp:docPr id="3" name="irc_mi" descr="Image result for EASTER IMAGES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ASTER IMAGES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567" cy="260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49"/>
        <w:gridCol w:w="1535"/>
        <w:gridCol w:w="1539"/>
        <w:gridCol w:w="1552"/>
        <w:gridCol w:w="1436"/>
        <w:gridCol w:w="1631"/>
        <w:gridCol w:w="1542"/>
      </w:tblGrid>
      <w:tr w:rsidR="00F30E22" w14:paraId="3854518E" w14:textId="77777777" w:rsidTr="00FF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69990909"/>
            <w:placeholder>
              <w:docPart w:val="4730F1C4D7DC44B6968D088ADF7C80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5" w:type="dxa"/>
                <w:tcBorders>
                  <w:bottom w:val="nil"/>
                </w:tcBorders>
              </w:tcPr>
              <w:p w14:paraId="4DB95C85" w14:textId="77777777" w:rsidR="00542788" w:rsidRDefault="008971A6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  <w:tcBorders>
              <w:bottom w:val="nil"/>
            </w:tcBorders>
          </w:tcPr>
          <w:p w14:paraId="5B1F2D09" w14:textId="77777777" w:rsidR="00542788" w:rsidRDefault="00E473BB">
            <w:pPr>
              <w:pStyle w:val="Days"/>
            </w:pPr>
            <w:sdt>
              <w:sdtPr>
                <w:id w:val="2003705508"/>
                <w:placeholder>
                  <w:docPart w:val="E50D98C109414C758EF455ED86E63006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Monday</w:t>
                </w:r>
              </w:sdtContent>
            </w:sdt>
          </w:p>
        </w:tc>
        <w:tc>
          <w:tcPr>
            <w:tcW w:w="1540" w:type="dxa"/>
            <w:tcBorders>
              <w:bottom w:val="nil"/>
            </w:tcBorders>
          </w:tcPr>
          <w:p w14:paraId="560FA07D" w14:textId="77777777" w:rsidR="00542788" w:rsidRDefault="00E473BB">
            <w:pPr>
              <w:pStyle w:val="Days"/>
            </w:pPr>
            <w:sdt>
              <w:sdtPr>
                <w:id w:val="-1002127387"/>
                <w:placeholder>
                  <w:docPart w:val="303B480C804546198765F2665E37965A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Tuesday</w:t>
                </w:r>
              </w:sdtContent>
            </w:sdt>
          </w:p>
        </w:tc>
        <w:tc>
          <w:tcPr>
            <w:tcW w:w="1554" w:type="dxa"/>
            <w:tcBorders>
              <w:bottom w:val="nil"/>
            </w:tcBorders>
          </w:tcPr>
          <w:p w14:paraId="308CBCAB" w14:textId="77777777" w:rsidR="00542788" w:rsidRDefault="00E473BB">
            <w:pPr>
              <w:pStyle w:val="Days"/>
            </w:pPr>
            <w:sdt>
              <w:sdtPr>
                <w:id w:val="158201609"/>
                <w:placeholder>
                  <w:docPart w:val="88A17ABCCC9047CE91BE94611932E123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Wednesday</w:t>
                </w:r>
              </w:sdtContent>
            </w:sdt>
          </w:p>
        </w:tc>
        <w:tc>
          <w:tcPr>
            <w:tcW w:w="1439" w:type="dxa"/>
            <w:tcBorders>
              <w:bottom w:val="nil"/>
            </w:tcBorders>
          </w:tcPr>
          <w:p w14:paraId="222EBD1F" w14:textId="77777777" w:rsidR="00542788" w:rsidRDefault="00E473BB">
            <w:pPr>
              <w:pStyle w:val="Days"/>
            </w:pPr>
            <w:sdt>
              <w:sdtPr>
                <w:id w:val="1935238460"/>
                <w:placeholder>
                  <w:docPart w:val="FF786621DE084FA1BF3754EBAF1D1BB3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Thursday</w:t>
                </w:r>
              </w:sdtContent>
            </w:sdt>
          </w:p>
        </w:tc>
        <w:tc>
          <w:tcPr>
            <w:tcW w:w="1635" w:type="dxa"/>
            <w:tcBorders>
              <w:bottom w:val="nil"/>
            </w:tcBorders>
          </w:tcPr>
          <w:p w14:paraId="761A0F4C" w14:textId="77777777" w:rsidR="00542788" w:rsidRDefault="00E473BB">
            <w:pPr>
              <w:pStyle w:val="Days"/>
            </w:pPr>
            <w:sdt>
              <w:sdtPr>
                <w:id w:val="179322461"/>
                <w:placeholder>
                  <w:docPart w:val="EF47F1460F7C496AA772484FCCFBB7B6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Friday</w:t>
                </w:r>
              </w:sdtContent>
            </w:sdt>
          </w:p>
        </w:tc>
        <w:tc>
          <w:tcPr>
            <w:tcW w:w="1543" w:type="dxa"/>
            <w:tcBorders>
              <w:bottom w:val="nil"/>
            </w:tcBorders>
          </w:tcPr>
          <w:p w14:paraId="60C9C9EC" w14:textId="77777777" w:rsidR="00542788" w:rsidRDefault="00E473BB">
            <w:pPr>
              <w:pStyle w:val="Days"/>
            </w:pPr>
            <w:sdt>
              <w:sdtPr>
                <w:id w:val="-824037915"/>
                <w:placeholder>
                  <w:docPart w:val="095A0F6F9E7141F891F5DCBEA53DD53F"/>
                </w:placeholder>
                <w:temporary/>
                <w:showingPlcHdr/>
                <w15:appearance w15:val="hidden"/>
              </w:sdtPr>
              <w:sdtEndPr/>
              <w:sdtContent>
                <w:r w:rsidR="008971A6">
                  <w:t>Saturday</w:t>
                </w:r>
              </w:sdtContent>
            </w:sdt>
          </w:p>
        </w:tc>
      </w:tr>
      <w:tr w:rsidR="00FF62D4" w14:paraId="6FD73C43" w14:textId="77777777" w:rsidTr="00FF62D4">
        <w:tc>
          <w:tcPr>
            <w:tcW w:w="1535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15C980DE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62D4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6E6174AD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62D4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FF62D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2BC5FB3F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62D4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FF62D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4" w:type="dxa"/>
            <w:tcBorders>
              <w:top w:val="nil"/>
              <w:bottom w:val="nil"/>
            </w:tcBorders>
            <w:shd w:val="solid" w:color="B9BAD6" w:themeColor="accent1" w:themeTint="66" w:fill="auto"/>
          </w:tcPr>
          <w:p w14:paraId="65447707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62D4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FF62D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DB2D1E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auto"/>
          </w:tcPr>
          <w:p w14:paraId="0E972AE7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62D4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FD153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DB2D1E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FF62D4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635" w:type="dxa"/>
            <w:tcBorders>
              <w:top w:val="nil"/>
              <w:bottom w:val="nil"/>
            </w:tcBorders>
            <w:shd w:val="clear" w:color="auto" w:fill="auto"/>
          </w:tcPr>
          <w:p w14:paraId="58558DD9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62D4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FF62D4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FF62D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62D4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FF62D4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3" w:type="dxa"/>
            <w:tcBorders>
              <w:top w:val="nil"/>
              <w:bottom w:val="nil"/>
            </w:tcBorders>
            <w:shd w:val="clear" w:color="auto" w:fill="FAF8CF" w:themeFill="accent3"/>
          </w:tcPr>
          <w:p w14:paraId="652FA4EE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F62D4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FF62D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FF62D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62D4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FF62D4">
              <w:rPr>
                <w:noProof/>
              </w:rPr>
              <w:t>3</w:t>
            </w:r>
            <w:r>
              <w:fldChar w:fldCharType="end"/>
            </w:r>
          </w:p>
        </w:tc>
      </w:tr>
      <w:tr w:rsidR="00FF62D4" w14:paraId="2AEF641E" w14:textId="77777777" w:rsidTr="00560196">
        <w:trPr>
          <w:trHeight w:hRule="exact" w:val="1008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2F2FD592" w14:textId="77777777" w:rsidR="00542788" w:rsidRDefault="0054278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592105FF" w14:textId="77777777" w:rsidR="00542788" w:rsidRDefault="0054278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62EFFE2C" w14:textId="77777777" w:rsidR="00542788" w:rsidRDefault="00542788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2BF6C576" w14:textId="77777777" w:rsidR="00542788" w:rsidRDefault="00542788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02DF3B8" w14:textId="156B623B" w:rsidR="00FF62D4" w:rsidRDefault="00560196" w:rsidP="00FF62D4">
            <w:pPr>
              <w:jc w:val="center"/>
            </w:pPr>
            <w:r>
              <w:t>Spaghetti and Garlic Bread $5.00</w:t>
            </w:r>
          </w:p>
          <w:p w14:paraId="306799EF" w14:textId="1BC597A7" w:rsidR="00E7242F" w:rsidRDefault="00E7242F" w:rsidP="00FF62D4">
            <w:pPr>
              <w:jc w:val="center"/>
            </w:pPr>
            <w:r>
              <w:t>Easter Draw</w:t>
            </w:r>
          </w:p>
          <w:p w14:paraId="350213CA" w14:textId="7AB4ABC1" w:rsidR="00FF62D4" w:rsidRDefault="00FF62D4"/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AF0424E" w14:textId="77777777" w:rsidR="00542788" w:rsidRPr="00FF62D4" w:rsidRDefault="00FF62D4" w:rsidP="00FF62D4">
            <w:pPr>
              <w:jc w:val="center"/>
              <w:rPr>
                <w:b/>
                <w:bCs/>
                <w:u w:val="single"/>
              </w:rPr>
            </w:pPr>
            <w:r w:rsidRPr="00FF62D4">
              <w:rPr>
                <w:b/>
                <w:bCs/>
                <w:u w:val="single"/>
              </w:rPr>
              <w:t>NO SCHOOL</w:t>
            </w:r>
          </w:p>
          <w:p w14:paraId="2BBDF0A5" w14:textId="0FC7B103" w:rsidR="00FF62D4" w:rsidRDefault="00FF62D4" w:rsidP="00FF62D4">
            <w:pPr>
              <w:jc w:val="center"/>
            </w:pPr>
            <w:r w:rsidRPr="00FF62D4">
              <w:rPr>
                <w:b/>
                <w:bCs/>
              </w:rPr>
              <w:t>GOOD FRIDAY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0C5AFA0" w14:textId="6B9A4771" w:rsidR="00542788" w:rsidRDefault="00FF62D4" w:rsidP="00F30E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B3B16A" wp14:editId="0C0EED4A">
                  <wp:extent cx="476250" cy="522742"/>
                  <wp:effectExtent l="0" t="0" r="0" b="0"/>
                  <wp:docPr id="1" name="Picture 1" descr="Easter Egg Clipart Transparent Background - Clip Art Easter Eggs png - free  transparent png images - pngaa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ter Egg Clipart Transparent Background - Clip Art Easter Eggs png - free  transparent png images - pngaa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93" cy="56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788" w14:paraId="048FD19A" w14:textId="77777777" w:rsidTr="00542788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3CE0A851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FF62D4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1A607F7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FF62D4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98C4EB9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FF62D4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06B4C755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FF62D4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604FBD3A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FF62D4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6E1B407F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FF62D4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26862D97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FF62D4">
              <w:rPr>
                <w:noProof/>
              </w:rPr>
              <w:t>10</w:t>
            </w:r>
            <w:r>
              <w:fldChar w:fldCharType="end"/>
            </w:r>
          </w:p>
        </w:tc>
      </w:tr>
      <w:tr w:rsidR="00542788" w14:paraId="0062C8D1" w14:textId="77777777" w:rsidTr="00542788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1C68A8F6" w14:textId="54F791C5" w:rsidR="00542788" w:rsidRDefault="00FF62D4" w:rsidP="00F30E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01B8B" wp14:editId="4FE24641">
                  <wp:extent cx="847067" cy="495300"/>
                  <wp:effectExtent l="0" t="0" r="0" b="0"/>
                  <wp:docPr id="4" name="Picture 4" descr="Transparent Happy Easter with Bunny PNG Clipart Picture | Gallery  Yopriceville - High-Quality Images and Transparent PNG F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nsparent Happy Easter with Bunny PNG Clipart Picture | Gallery  Yopriceville - High-Quality Images and Transparent PNG F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47" cy="50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9B7E330" w14:textId="54398F18" w:rsidR="00542788" w:rsidRPr="00FF62D4" w:rsidRDefault="00FF62D4" w:rsidP="00FF62D4">
            <w:pPr>
              <w:jc w:val="center"/>
              <w:rPr>
                <w:b/>
                <w:bCs/>
                <w:u w:val="single"/>
              </w:rPr>
            </w:pPr>
            <w:r w:rsidRPr="00FF62D4">
              <w:rPr>
                <w:b/>
                <w:bCs/>
                <w:u w:val="single"/>
              </w:rPr>
              <w:t>NO SCHOOL</w:t>
            </w:r>
          </w:p>
          <w:p w14:paraId="762698B1" w14:textId="0C3AFB60" w:rsidR="00FF62D4" w:rsidRDefault="00FF62D4" w:rsidP="00FF62D4">
            <w:pPr>
              <w:jc w:val="center"/>
            </w:pPr>
            <w:r w:rsidRPr="00FF62D4">
              <w:rPr>
                <w:b/>
                <w:bCs/>
              </w:rPr>
              <w:t>EASTER MONDAY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1BCA866" w14:textId="77777777" w:rsidR="00542788" w:rsidRDefault="00542788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7D9532AF" w14:textId="77777777" w:rsidR="00542788" w:rsidRDefault="00542788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7628E284" w14:textId="77777777" w:rsidR="00542788" w:rsidRPr="00FF62D4" w:rsidRDefault="00FF62D4" w:rsidP="00FF62D4">
            <w:pPr>
              <w:jc w:val="center"/>
              <w:rPr>
                <w:sz w:val="16"/>
                <w:szCs w:val="16"/>
              </w:rPr>
            </w:pPr>
            <w:r w:rsidRPr="00FF62D4">
              <w:rPr>
                <w:sz w:val="16"/>
                <w:szCs w:val="16"/>
              </w:rPr>
              <w:t>PIZZA ORDERS DUE</w:t>
            </w:r>
          </w:p>
          <w:p w14:paraId="5FC65769" w14:textId="4E2FDA93" w:rsidR="00FF62D4" w:rsidRDefault="00FF62D4" w:rsidP="00FF62D4">
            <w:pPr>
              <w:jc w:val="center"/>
            </w:pPr>
            <w:r w:rsidRPr="00FF62D4">
              <w:rPr>
                <w:sz w:val="16"/>
                <w:szCs w:val="16"/>
              </w:rPr>
              <w:t>POPCORN $1.00</w:t>
            </w: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57145074" w14:textId="4CC52179" w:rsidR="00542788" w:rsidRDefault="00FF62D4" w:rsidP="00FF62D4">
            <w:pPr>
              <w:jc w:val="center"/>
            </w:pPr>
            <w:r>
              <w:t>PIZZA DAY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415F4EE7" w14:textId="77777777" w:rsidR="00542788" w:rsidRDefault="00542788"/>
        </w:tc>
      </w:tr>
      <w:tr w:rsidR="00542788" w14:paraId="223F596C" w14:textId="77777777" w:rsidTr="00542788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8BEA5AF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FF62D4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4E70769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FF62D4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E143164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FF62D4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47B7B90C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FF62D4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6E42D487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FF62D4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14E030B6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FF62D4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77B97EB8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FF62D4">
              <w:rPr>
                <w:noProof/>
              </w:rPr>
              <w:t>17</w:t>
            </w:r>
            <w:r>
              <w:fldChar w:fldCharType="end"/>
            </w:r>
          </w:p>
        </w:tc>
      </w:tr>
      <w:tr w:rsidR="00542788" w14:paraId="4D163189" w14:textId="77777777" w:rsidTr="00F30E22">
        <w:trPr>
          <w:trHeight w:hRule="exact" w:val="972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73565262" w14:textId="77777777" w:rsidR="00542788" w:rsidRDefault="0054278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1A364C0" w14:textId="77777777" w:rsidR="00542788" w:rsidRDefault="0054278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45CEA01" w14:textId="77777777" w:rsidR="00542788" w:rsidRDefault="00542788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7B89CA14" w14:textId="412E39A5" w:rsidR="00542788" w:rsidRDefault="00FF62D4" w:rsidP="00FF62D4">
            <w:pPr>
              <w:jc w:val="center"/>
            </w:pPr>
            <w:r>
              <w:t>REPORT CARDS ISSUED</w:t>
            </w:r>
          </w:p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751B7ED5" w14:textId="77777777" w:rsidR="00542788" w:rsidRPr="00F30E22" w:rsidRDefault="00FF62D4" w:rsidP="00FF62D4">
            <w:pPr>
              <w:jc w:val="center"/>
              <w:rPr>
                <w:sz w:val="16"/>
                <w:szCs w:val="16"/>
              </w:rPr>
            </w:pPr>
            <w:r w:rsidRPr="00F30E22">
              <w:rPr>
                <w:sz w:val="16"/>
                <w:szCs w:val="16"/>
              </w:rPr>
              <w:t>POPCORN</w:t>
            </w:r>
          </w:p>
          <w:p w14:paraId="29F105CB" w14:textId="77777777" w:rsidR="00FF62D4" w:rsidRPr="00F30E22" w:rsidRDefault="00FF62D4" w:rsidP="00FF62D4">
            <w:pPr>
              <w:jc w:val="center"/>
              <w:rPr>
                <w:sz w:val="16"/>
                <w:szCs w:val="16"/>
              </w:rPr>
            </w:pPr>
            <w:r w:rsidRPr="00F30E22">
              <w:rPr>
                <w:sz w:val="16"/>
                <w:szCs w:val="16"/>
              </w:rPr>
              <w:t>$1.00</w:t>
            </w:r>
          </w:p>
          <w:p w14:paraId="701A576D" w14:textId="30C60597" w:rsidR="00F30E22" w:rsidRPr="00F30E22" w:rsidRDefault="00F30E22" w:rsidP="00FF62D4">
            <w:pPr>
              <w:jc w:val="center"/>
              <w:rPr>
                <w:sz w:val="16"/>
                <w:szCs w:val="16"/>
              </w:rPr>
            </w:pPr>
            <w:r w:rsidRPr="00F30E22">
              <w:rPr>
                <w:sz w:val="16"/>
                <w:szCs w:val="16"/>
              </w:rPr>
              <w:t>Parent Teacher 4:00 – 6:00 pm</w:t>
            </w: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338A4240" w14:textId="77777777" w:rsidR="00542788" w:rsidRPr="00F30E22" w:rsidRDefault="00FF62D4" w:rsidP="00FF62D4">
            <w:pPr>
              <w:jc w:val="center"/>
              <w:rPr>
                <w:b/>
                <w:bCs/>
                <w:sz w:val="16"/>
                <w:szCs w:val="16"/>
                <w:u w:val="single"/>
              </w:rPr>
            </w:pPr>
            <w:r w:rsidRPr="00F30E22">
              <w:rPr>
                <w:b/>
                <w:bCs/>
                <w:sz w:val="16"/>
                <w:szCs w:val="16"/>
                <w:u w:val="single"/>
              </w:rPr>
              <w:t>NO SCHOOL</w:t>
            </w:r>
          </w:p>
          <w:p w14:paraId="79E39B9E" w14:textId="77777777" w:rsidR="00FF62D4" w:rsidRPr="00F30E22" w:rsidRDefault="00FF62D4" w:rsidP="00FF62D4">
            <w:pPr>
              <w:jc w:val="center"/>
              <w:rPr>
                <w:b/>
                <w:bCs/>
                <w:sz w:val="16"/>
                <w:szCs w:val="16"/>
              </w:rPr>
            </w:pPr>
            <w:r w:rsidRPr="00F30E22">
              <w:rPr>
                <w:b/>
                <w:bCs/>
                <w:sz w:val="16"/>
                <w:szCs w:val="16"/>
              </w:rPr>
              <w:t>PARENT TEACHER</w:t>
            </w:r>
          </w:p>
          <w:p w14:paraId="3D98DBAC" w14:textId="7CB37CDD" w:rsidR="00F30E22" w:rsidRDefault="00F30E22" w:rsidP="00FF62D4">
            <w:pPr>
              <w:jc w:val="center"/>
            </w:pPr>
            <w:r>
              <w:rPr>
                <w:b/>
                <w:bCs/>
              </w:rPr>
              <w:t>9:00 – 11:30 am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C301EB1" w14:textId="00967213" w:rsidR="00542788" w:rsidRDefault="00F30E22" w:rsidP="00F30E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2E8BE" wp14:editId="58975CC3">
                  <wp:extent cx="695325" cy="5619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788" w14:paraId="46F466A9" w14:textId="77777777" w:rsidTr="00542788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67772850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FF62D4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1527335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FF62D4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31A928B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FF62D4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</w:tcPr>
          <w:p w14:paraId="1D74B39E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FF62D4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</w:tcPr>
          <w:p w14:paraId="211B7510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FF62D4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</w:tcPr>
          <w:p w14:paraId="3566B749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FF62D4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40924881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FF62D4">
              <w:rPr>
                <w:noProof/>
              </w:rPr>
              <w:t>24</w:t>
            </w:r>
            <w:r>
              <w:fldChar w:fldCharType="end"/>
            </w:r>
          </w:p>
        </w:tc>
      </w:tr>
      <w:tr w:rsidR="00F30E22" w14:paraId="5B02C874" w14:textId="77777777" w:rsidTr="00FF62D4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29134D85" w14:textId="7FB0FF3B" w:rsidR="00542788" w:rsidRDefault="00F30E22" w:rsidP="00F30E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3C770B" wp14:editId="7B19C4EE">
                  <wp:extent cx="514350" cy="495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63" cy="52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4919EE9" w14:textId="77777777" w:rsidR="00542788" w:rsidRDefault="0054278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18A484E" w14:textId="10F62BC6" w:rsidR="00542788" w:rsidRDefault="00FF62D4" w:rsidP="00FF62D4">
            <w:pPr>
              <w:jc w:val="center"/>
            </w:pPr>
            <w:r>
              <w:t>Grade 7 Immunization</w:t>
            </w:r>
          </w:p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</w:tcPr>
          <w:p w14:paraId="7104B53F" w14:textId="77777777" w:rsidR="00542788" w:rsidRDefault="00542788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</w:tcPr>
          <w:p w14:paraId="28F125E4" w14:textId="77777777" w:rsidR="00542788" w:rsidRPr="00FF62D4" w:rsidRDefault="00FF62D4" w:rsidP="00FF62D4">
            <w:pPr>
              <w:jc w:val="center"/>
              <w:rPr>
                <w:sz w:val="16"/>
                <w:szCs w:val="16"/>
              </w:rPr>
            </w:pPr>
            <w:r w:rsidRPr="00FF62D4">
              <w:rPr>
                <w:sz w:val="16"/>
                <w:szCs w:val="16"/>
              </w:rPr>
              <w:t>PIZZA ORDERS DUE</w:t>
            </w:r>
          </w:p>
          <w:p w14:paraId="5CAA14B7" w14:textId="68B44142" w:rsidR="00FF62D4" w:rsidRDefault="00FF62D4" w:rsidP="00FF62D4">
            <w:pPr>
              <w:jc w:val="center"/>
            </w:pPr>
            <w:r w:rsidRPr="00FF62D4">
              <w:rPr>
                <w:sz w:val="16"/>
                <w:szCs w:val="16"/>
              </w:rPr>
              <w:t>POPCORN $1.00</w:t>
            </w: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</w:tcPr>
          <w:p w14:paraId="03E9A0CD" w14:textId="109184FD" w:rsidR="00542788" w:rsidRDefault="00FF62D4" w:rsidP="00FF62D4">
            <w:pPr>
              <w:jc w:val="center"/>
            </w:pPr>
            <w:r>
              <w:t>PIZZA DAY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34CA96AA" w14:textId="77777777" w:rsidR="00542788" w:rsidRDefault="00542788"/>
        </w:tc>
      </w:tr>
      <w:tr w:rsidR="00FF62D4" w14:paraId="54980A2F" w14:textId="77777777" w:rsidTr="00FF62D4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AF8CF" w:themeFill="accent3"/>
          </w:tcPr>
          <w:p w14:paraId="14D0FC09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FF62D4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FF62D4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62D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FF62D4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62D4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FF62D4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0619C58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FF62D4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FF62D4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62D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FF62D4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62D4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FF62D4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2BB7A2DA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FF62D4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FF62D4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62D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FF62D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62D4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FF62D4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5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3EEF5897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FF62D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FF62D4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62D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FF62D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62D4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FF62D4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43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7F26790F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FF62D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FF62D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62D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FF62D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62D4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FF62D4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63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01FF3D59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FF62D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FF62D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62D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FF62D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62D4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FF62D4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37E12D6A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FF62D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FF62D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62D4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FD153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5753E7" w14:paraId="7C5EE8E9" w14:textId="77777777" w:rsidTr="00FF62D4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AF8CF" w:themeFill="accent3"/>
          </w:tcPr>
          <w:p w14:paraId="67CB9346" w14:textId="77777777" w:rsidR="00542788" w:rsidRDefault="0054278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DDDB58" w14:textId="77777777" w:rsidR="00542788" w:rsidRDefault="00542788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5347C8F" w14:textId="77777777" w:rsidR="00542788" w:rsidRDefault="00542788"/>
        </w:tc>
        <w:tc>
          <w:tcPr>
            <w:tcW w:w="155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99B5FA1" w14:textId="77777777" w:rsidR="00542788" w:rsidRDefault="00542788"/>
        </w:tc>
        <w:tc>
          <w:tcPr>
            <w:tcW w:w="143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E0CE326" w14:textId="77777777" w:rsidR="00542788" w:rsidRPr="00FF62D4" w:rsidRDefault="00FF62D4" w:rsidP="00FF62D4">
            <w:pPr>
              <w:jc w:val="center"/>
              <w:rPr>
                <w:sz w:val="16"/>
                <w:szCs w:val="16"/>
              </w:rPr>
            </w:pPr>
            <w:r w:rsidRPr="00FF62D4">
              <w:rPr>
                <w:sz w:val="16"/>
                <w:szCs w:val="16"/>
              </w:rPr>
              <w:t>PIZZA ORDERS DUE</w:t>
            </w:r>
          </w:p>
          <w:p w14:paraId="48B0699F" w14:textId="492663B8" w:rsidR="00FF62D4" w:rsidRPr="00FF62D4" w:rsidRDefault="00FF62D4" w:rsidP="00FF62D4">
            <w:pPr>
              <w:jc w:val="center"/>
              <w:rPr>
                <w:sz w:val="16"/>
                <w:szCs w:val="16"/>
              </w:rPr>
            </w:pPr>
            <w:r w:rsidRPr="00FF62D4">
              <w:rPr>
                <w:sz w:val="16"/>
                <w:szCs w:val="16"/>
              </w:rPr>
              <w:t>POPCORN $1.00</w:t>
            </w:r>
          </w:p>
        </w:tc>
        <w:tc>
          <w:tcPr>
            <w:tcW w:w="163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2D0D334" w14:textId="7B757970" w:rsidR="00542788" w:rsidRDefault="00FF62D4" w:rsidP="00FF62D4">
            <w:pPr>
              <w:jc w:val="center"/>
            </w:pPr>
            <w:r>
              <w:t>PIZZA DAY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10432E96" w14:textId="77777777" w:rsidR="00542788" w:rsidRDefault="00542788"/>
        </w:tc>
      </w:tr>
      <w:tr w:rsidR="00FF62D4" w14:paraId="473CA20D" w14:textId="77777777" w:rsidTr="00FF62D4">
        <w:tc>
          <w:tcPr>
            <w:tcW w:w="1535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FAF8CF" w:themeFill="accent3"/>
          </w:tcPr>
          <w:p w14:paraId="601A2A3A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FF62D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FD153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62D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FD1537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F62D4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  <w:shd w:val="solid" w:color="B9BAD6" w:themeColor="accent1" w:themeTint="66" w:fill="auto"/>
          </w:tcPr>
          <w:p w14:paraId="66D2EF60" w14:textId="77777777" w:rsidR="00542788" w:rsidRDefault="008971A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FF62D4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FD1537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F62D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5361CD4" w14:textId="77777777" w:rsidR="00542788" w:rsidRDefault="00542788">
            <w:pPr>
              <w:pStyle w:val="Dates"/>
            </w:pPr>
          </w:p>
        </w:tc>
        <w:tc>
          <w:tcPr>
            <w:tcW w:w="1554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7FCBA85" w14:textId="77777777" w:rsidR="00542788" w:rsidRDefault="00542788">
            <w:pPr>
              <w:pStyle w:val="Dates"/>
            </w:pPr>
          </w:p>
        </w:tc>
        <w:tc>
          <w:tcPr>
            <w:tcW w:w="1439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458C616C" w14:textId="77777777" w:rsidR="00542788" w:rsidRDefault="00542788">
            <w:pPr>
              <w:pStyle w:val="Dates"/>
            </w:pPr>
          </w:p>
        </w:tc>
        <w:tc>
          <w:tcPr>
            <w:tcW w:w="1635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358255A9" w14:textId="77777777" w:rsidR="00542788" w:rsidRDefault="00542788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  <w:shd w:val="clear" w:color="auto" w:fill="B9BAD6" w:themeFill="accent1" w:themeFillTint="66"/>
          </w:tcPr>
          <w:p w14:paraId="641CFDAC" w14:textId="77777777" w:rsidR="00542788" w:rsidRDefault="00542788">
            <w:pPr>
              <w:pStyle w:val="Dates"/>
            </w:pPr>
          </w:p>
        </w:tc>
      </w:tr>
      <w:tr w:rsidR="00F30E22" w14:paraId="49FCA5E3" w14:textId="77777777" w:rsidTr="00FF62D4">
        <w:trPr>
          <w:trHeight w:hRule="exact" w:val="864"/>
        </w:trPr>
        <w:tc>
          <w:tcPr>
            <w:tcW w:w="1535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FAF8CF" w:themeFill="accent3"/>
          </w:tcPr>
          <w:p w14:paraId="7C219C25" w14:textId="77777777" w:rsidR="00542788" w:rsidRDefault="00542788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  <w:shd w:val="solid" w:color="B9BAD6" w:themeColor="accent1" w:themeTint="66" w:fill="auto"/>
          </w:tcPr>
          <w:p w14:paraId="307025F6" w14:textId="77777777" w:rsidR="00542788" w:rsidRDefault="00542788"/>
        </w:tc>
        <w:tc>
          <w:tcPr>
            <w:tcW w:w="1540" w:type="dxa"/>
            <w:shd w:val="clear" w:color="auto" w:fill="B9BAD6" w:themeFill="accent1" w:themeFillTint="66"/>
          </w:tcPr>
          <w:p w14:paraId="596D2535" w14:textId="77777777" w:rsidR="00542788" w:rsidRDefault="00542788"/>
        </w:tc>
        <w:tc>
          <w:tcPr>
            <w:tcW w:w="1554" w:type="dxa"/>
            <w:shd w:val="clear" w:color="auto" w:fill="B9BAD6" w:themeFill="accent1" w:themeFillTint="66"/>
          </w:tcPr>
          <w:p w14:paraId="4B395019" w14:textId="77777777" w:rsidR="00542788" w:rsidRDefault="00542788"/>
        </w:tc>
        <w:tc>
          <w:tcPr>
            <w:tcW w:w="1439" w:type="dxa"/>
            <w:shd w:val="clear" w:color="auto" w:fill="B9BAD6" w:themeFill="accent1" w:themeFillTint="66"/>
          </w:tcPr>
          <w:p w14:paraId="70C2B3DC" w14:textId="77777777" w:rsidR="00542788" w:rsidRDefault="00542788"/>
        </w:tc>
        <w:tc>
          <w:tcPr>
            <w:tcW w:w="1635" w:type="dxa"/>
            <w:shd w:val="clear" w:color="auto" w:fill="B9BAD6" w:themeFill="accent1" w:themeFillTint="66"/>
          </w:tcPr>
          <w:p w14:paraId="787AE486" w14:textId="77777777" w:rsidR="00542788" w:rsidRDefault="00542788"/>
        </w:tc>
        <w:tc>
          <w:tcPr>
            <w:tcW w:w="1543" w:type="dxa"/>
            <w:shd w:val="clear" w:color="auto" w:fill="B9BAD6" w:themeFill="accent1" w:themeFillTint="66"/>
          </w:tcPr>
          <w:p w14:paraId="1D9DCE36" w14:textId="77777777" w:rsidR="00542788" w:rsidRDefault="00542788"/>
        </w:tc>
      </w:tr>
    </w:tbl>
    <w:p w14:paraId="7C74DF1C" w14:textId="77777777" w:rsidR="00542788" w:rsidRDefault="00542788">
      <w:pPr>
        <w:pStyle w:val="NoSpacing"/>
      </w:pPr>
    </w:p>
    <w:sectPr w:rsidR="00542788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EBBF5" w14:textId="77777777" w:rsidR="00E473BB" w:rsidRDefault="00E473BB">
      <w:pPr>
        <w:spacing w:before="0" w:after="0"/>
      </w:pPr>
      <w:r>
        <w:separator/>
      </w:r>
    </w:p>
  </w:endnote>
  <w:endnote w:type="continuationSeparator" w:id="0">
    <w:p w14:paraId="3683A70F" w14:textId="77777777" w:rsidR="00E473BB" w:rsidRDefault="00E473B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267F0D" w14:textId="77777777" w:rsidR="00E473BB" w:rsidRDefault="00E473BB">
      <w:pPr>
        <w:spacing w:before="0" w:after="0"/>
      </w:pPr>
      <w:r>
        <w:separator/>
      </w:r>
    </w:p>
  </w:footnote>
  <w:footnote w:type="continuationSeparator" w:id="0">
    <w:p w14:paraId="4F7D2A63" w14:textId="77777777" w:rsidR="00E473BB" w:rsidRDefault="00E473B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4/30/2021"/>
    <w:docVar w:name="MonthStart" w:val="4/1/2021"/>
    <w:docVar w:name="ShowDynamicGuides" w:val="1"/>
    <w:docVar w:name="ShowMarginGuides" w:val="0"/>
    <w:docVar w:name="ShowOutlines" w:val="0"/>
    <w:docVar w:name="ShowStaticGuides" w:val="0"/>
  </w:docVars>
  <w:rsids>
    <w:rsidRoot w:val="00FF62D4"/>
    <w:rsid w:val="001259D0"/>
    <w:rsid w:val="0013323E"/>
    <w:rsid w:val="001850DE"/>
    <w:rsid w:val="0022749B"/>
    <w:rsid w:val="003520E9"/>
    <w:rsid w:val="00475FBF"/>
    <w:rsid w:val="004F3DE6"/>
    <w:rsid w:val="00542788"/>
    <w:rsid w:val="00560196"/>
    <w:rsid w:val="005753E7"/>
    <w:rsid w:val="006124B8"/>
    <w:rsid w:val="00626C1A"/>
    <w:rsid w:val="006D08C1"/>
    <w:rsid w:val="006E6E86"/>
    <w:rsid w:val="00716395"/>
    <w:rsid w:val="007B343D"/>
    <w:rsid w:val="00851A77"/>
    <w:rsid w:val="00884670"/>
    <w:rsid w:val="008971A6"/>
    <w:rsid w:val="008B03B0"/>
    <w:rsid w:val="008E40FE"/>
    <w:rsid w:val="00AA513B"/>
    <w:rsid w:val="00AD19CE"/>
    <w:rsid w:val="00B15458"/>
    <w:rsid w:val="00B716A0"/>
    <w:rsid w:val="00C32755"/>
    <w:rsid w:val="00C80253"/>
    <w:rsid w:val="00C90003"/>
    <w:rsid w:val="00DB2D1E"/>
    <w:rsid w:val="00E473BB"/>
    <w:rsid w:val="00E7242F"/>
    <w:rsid w:val="00EB0E8A"/>
    <w:rsid w:val="00F30E22"/>
    <w:rsid w:val="00FD1537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EE94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://www.google.ca/url?sa=i&amp;rct=j&amp;q=&amp;esrc=s&amp;source=images&amp;cd=&amp;ved=2ahUKEwiRm9PCoofjAhVJVc0KHe8KDF4QjRx6BAgBEAU&amp;url=http://www.hogwartsishere.com/news/hogwarts-is-here/EGG/&amp;psig=AOvVaw3vbwXuLdm0-1bIIHjEDXOF&amp;ust=156164266724228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.mullin.NBED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730F1C4D7DC44B6968D088ADF7C8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F7ED0-1628-42D9-B96C-D26F4A442170}"/>
      </w:docPartPr>
      <w:docPartBody>
        <w:p w:rsidR="004D025A" w:rsidRDefault="00E96D4E">
          <w:pPr>
            <w:pStyle w:val="4730F1C4D7DC44B6968D088ADF7C804F"/>
          </w:pPr>
          <w:r>
            <w:t>Sunday</w:t>
          </w:r>
        </w:p>
      </w:docPartBody>
    </w:docPart>
    <w:docPart>
      <w:docPartPr>
        <w:name w:val="E50D98C109414C758EF455ED86E63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89C36-94B1-4D9D-8AA8-EFA8910CED9D}"/>
      </w:docPartPr>
      <w:docPartBody>
        <w:p w:rsidR="004D025A" w:rsidRDefault="00E96D4E">
          <w:pPr>
            <w:pStyle w:val="E50D98C109414C758EF455ED86E63006"/>
          </w:pPr>
          <w:r>
            <w:t>Monday</w:t>
          </w:r>
        </w:p>
      </w:docPartBody>
    </w:docPart>
    <w:docPart>
      <w:docPartPr>
        <w:name w:val="303B480C804546198765F2665E379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4EC61-45C3-40EA-A141-17C831287EF2}"/>
      </w:docPartPr>
      <w:docPartBody>
        <w:p w:rsidR="004D025A" w:rsidRDefault="00E96D4E">
          <w:pPr>
            <w:pStyle w:val="303B480C804546198765F2665E37965A"/>
          </w:pPr>
          <w:r>
            <w:t>Tuesday</w:t>
          </w:r>
        </w:p>
      </w:docPartBody>
    </w:docPart>
    <w:docPart>
      <w:docPartPr>
        <w:name w:val="88A17ABCCC9047CE91BE94611932E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BFC70-E386-42D8-9E17-6349DA4BE85F}"/>
      </w:docPartPr>
      <w:docPartBody>
        <w:p w:rsidR="004D025A" w:rsidRDefault="00E96D4E">
          <w:pPr>
            <w:pStyle w:val="88A17ABCCC9047CE91BE94611932E123"/>
          </w:pPr>
          <w:r>
            <w:t>Wednesday</w:t>
          </w:r>
        </w:p>
      </w:docPartBody>
    </w:docPart>
    <w:docPart>
      <w:docPartPr>
        <w:name w:val="FF786621DE084FA1BF3754EBAF1D1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F6437-F0D7-4EC8-81D3-C6092D370414}"/>
      </w:docPartPr>
      <w:docPartBody>
        <w:p w:rsidR="004D025A" w:rsidRDefault="00E96D4E">
          <w:pPr>
            <w:pStyle w:val="FF786621DE084FA1BF3754EBAF1D1BB3"/>
          </w:pPr>
          <w:r>
            <w:t>Thursday</w:t>
          </w:r>
        </w:p>
      </w:docPartBody>
    </w:docPart>
    <w:docPart>
      <w:docPartPr>
        <w:name w:val="EF47F1460F7C496AA772484FCCFBB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B09A2-9FCB-45EE-9B2C-3E2C8344616A}"/>
      </w:docPartPr>
      <w:docPartBody>
        <w:p w:rsidR="004D025A" w:rsidRDefault="00E96D4E">
          <w:pPr>
            <w:pStyle w:val="EF47F1460F7C496AA772484FCCFBB7B6"/>
          </w:pPr>
          <w:r>
            <w:t>Friday</w:t>
          </w:r>
        </w:p>
      </w:docPartBody>
    </w:docPart>
    <w:docPart>
      <w:docPartPr>
        <w:name w:val="095A0F6F9E7141F891F5DCBEA53DD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31DD-FC9F-49F2-8192-877762DF21E1}"/>
      </w:docPartPr>
      <w:docPartBody>
        <w:p w:rsidR="004D025A" w:rsidRDefault="00E96D4E">
          <w:pPr>
            <w:pStyle w:val="095A0F6F9E7141F891F5DCBEA53DD53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D4E"/>
    <w:rsid w:val="004D025A"/>
    <w:rsid w:val="00AB4340"/>
    <w:rsid w:val="00AC03DA"/>
    <w:rsid w:val="00E9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30F1C4D7DC44B6968D088ADF7C804F">
    <w:name w:val="4730F1C4D7DC44B6968D088ADF7C804F"/>
  </w:style>
  <w:style w:type="paragraph" w:customStyle="1" w:styleId="E50D98C109414C758EF455ED86E63006">
    <w:name w:val="E50D98C109414C758EF455ED86E63006"/>
  </w:style>
  <w:style w:type="paragraph" w:customStyle="1" w:styleId="303B480C804546198765F2665E37965A">
    <w:name w:val="303B480C804546198765F2665E37965A"/>
  </w:style>
  <w:style w:type="paragraph" w:customStyle="1" w:styleId="88A17ABCCC9047CE91BE94611932E123">
    <w:name w:val="88A17ABCCC9047CE91BE94611932E123"/>
  </w:style>
  <w:style w:type="paragraph" w:customStyle="1" w:styleId="FF786621DE084FA1BF3754EBAF1D1BB3">
    <w:name w:val="FF786621DE084FA1BF3754EBAF1D1BB3"/>
  </w:style>
  <w:style w:type="paragraph" w:customStyle="1" w:styleId="EF47F1460F7C496AA772484FCCFBB7B6">
    <w:name w:val="EF47F1460F7C496AA772484FCCFBB7B6"/>
  </w:style>
  <w:style w:type="paragraph" w:customStyle="1" w:styleId="095A0F6F9E7141F891F5DCBEA53DD53F">
    <w:name w:val="095A0F6F9E7141F891F5DCBEA53DD5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33FD74-2439-4B28-A23D-CE8282E731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CFD0B31-A96C-49DB-85FA-B267BA3C6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DF4E6-166F-4D7A-82BC-90A3D91B87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0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2021-03-17T13:53:00Z</dcterms:created>
  <dcterms:modified xsi:type="dcterms:W3CDTF">2021-03-30T13:39:00Z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